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9FD" w:rsidRDefault="00BC09FD"/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:rsidR="00AF300E" w:rsidRPr="005E12C7" w:rsidRDefault="00BC09FD" w:rsidP="00BC09FD">
            <w:pPr>
              <w:pStyle w:val="Title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-1216025</wp:posOffset>
                  </wp:positionV>
                  <wp:extent cx="1876425" cy="1250315"/>
                  <wp:effectExtent l="0" t="0" r="9525" b="6985"/>
                  <wp:wrapNone/>
                  <wp:docPr id="1" name="Picture 1" descr="Announcement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nouncement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LOGO COMP</w:t>
            </w:r>
            <w:bookmarkStart w:id="0" w:name="_GoBack"/>
            <w:bookmarkEnd w:id="0"/>
            <w:r>
              <w:t xml:space="preserve">ETITION </w:t>
            </w:r>
          </w:p>
        </w:tc>
      </w:tr>
      <w:tr w:rsidR="00EE51F6" w:rsidRPr="000F3631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:rsidR="00EE51F6" w:rsidRPr="000F3631" w:rsidRDefault="00BC09FD" w:rsidP="00BC09FD">
            <w:pPr>
              <w:pStyle w:val="Subtitle"/>
              <w:jc w:val="both"/>
            </w:pPr>
            <w:r w:rsidRPr="00BC09FD">
              <w:t>Create an original logo that expresses the importance of human rights. Use symbols, colo</w:t>
            </w:r>
            <w:r w:rsidR="00481DF7">
              <w:t>U</w:t>
            </w:r>
            <w:r w:rsidRPr="00BC09FD">
              <w:t>rs, and words that inspire and promote awareness.</w:t>
            </w:r>
          </w:p>
        </w:tc>
      </w:tr>
      <w:tr w:rsidR="004B3C21" w:rsidRPr="004B3C21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:rsidR="00BC09FD" w:rsidRDefault="00BC09FD" w:rsidP="00BC09FD">
            <w:pPr>
              <w:pStyle w:val="Date"/>
            </w:pPr>
          </w:p>
          <w:p w:rsidR="00BC09FD" w:rsidRDefault="00BC09FD" w:rsidP="00BC09FD">
            <w:pPr>
              <w:pStyle w:val="Date"/>
            </w:pPr>
          </w:p>
          <w:p w:rsidR="00BC09FD" w:rsidRDefault="00BC09FD" w:rsidP="00BC09FD">
            <w:pPr>
              <w:pStyle w:val="Date"/>
            </w:pPr>
            <w:r w:rsidRPr="00BC09FD">
              <w:t xml:space="preserve">You may draw </w:t>
            </w:r>
            <w:r>
              <w:t>by hand</w:t>
            </w:r>
            <w:r w:rsidRPr="00BC09FD">
              <w:t xml:space="preserve"> or use online design tools.</w:t>
            </w:r>
          </w:p>
          <w:p w:rsidR="00BC09FD" w:rsidRDefault="00BC09FD" w:rsidP="00BC09FD">
            <w:pPr>
              <w:pStyle w:val="Date"/>
            </w:pPr>
          </w:p>
          <w:p w:rsidR="00BC09FD" w:rsidRDefault="00BC09FD" w:rsidP="00BC09FD">
            <w:pPr>
              <w:pStyle w:val="Date"/>
            </w:pPr>
          </w:p>
          <w:p w:rsidR="000F3631" w:rsidRDefault="00BC09FD" w:rsidP="00481DF7">
            <w:pPr>
              <w:pStyle w:val="Date"/>
            </w:pPr>
            <w:r>
              <w:t>DEADLINE: 05/12/25</w:t>
            </w:r>
          </w:p>
          <w:p w:rsidR="00EE51F6" w:rsidRPr="000F3631" w:rsidRDefault="000F3631" w:rsidP="00BC09FD">
            <w:pPr>
              <w:pStyle w:val="Address"/>
            </w:pPr>
            <w:r>
              <w:br/>
            </w:r>
          </w:p>
        </w:tc>
      </w:tr>
      <w:tr w:rsidR="004B3C21" w:rsidRPr="004B3C21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:rsidR="00EE51F6" w:rsidRPr="000F3631" w:rsidRDefault="00EE51F6" w:rsidP="000F3631">
            <w:pPr>
              <w:pStyle w:val="RSVP"/>
            </w:pPr>
          </w:p>
        </w:tc>
      </w:tr>
    </w:tbl>
    <w:p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10"/>
      <w:headerReference w:type="first" r:id="rId11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9FD" w:rsidRDefault="00BC09FD">
      <w:pPr>
        <w:spacing w:before="0"/>
      </w:pPr>
      <w:r>
        <w:separator/>
      </w:r>
    </w:p>
  </w:endnote>
  <w:endnote w:type="continuationSeparator" w:id="0">
    <w:p w:rsidR="00BC09FD" w:rsidRDefault="00BC09F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9FD" w:rsidRDefault="00BC09FD">
      <w:pPr>
        <w:spacing w:before="0"/>
      </w:pPr>
      <w:r>
        <w:separator/>
      </w:r>
    </w:p>
  </w:footnote>
  <w:footnote w:type="continuationSeparator" w:id="0">
    <w:p w:rsidR="00BC09FD" w:rsidRDefault="00BC09F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Default="00041E0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99E7B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713D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">
              <v:rect id="Rectangle 4" o:spid="_x0000_s1027" alt="Background image.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nDsIA&#10;AADaAAAADwAAAGRycy9kb3ducmV2LnhtbESPQWvCQBSE7wX/w/KE3upGCSKpmyBKoVKQGqXnR/aZ&#10;TZt9G7Krif/eLRR6HGbmG2ZdjLYVN+p941jBfJaAIK6cbrhWcD69vaxA+ICssXVMCu7kocgnT2vM&#10;tBv4SLcy1CJC2GeowITQZVL6ypBFP3MdcfQurrcYouxrqXscIty2cpEkS2mx4bhgsKOtoeqnvFoF&#10;l2+/MFRWNX2E/YE+k/Rr2KVKPU/HzSuIQGP4D/+137WCFH6vxBs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ucOwgAAANoAAAAPAAAAAAAAAAAAAAAAAJgCAABkcnMvZG93&#10;bnJldi54bWxQSwUGAAAAAAQABAD1AAAAhwMAAAAA&#10;" stroked="f" strokeweight="1pt">
                <v:fill r:id="rId2" o:title="Background image" recolor="t" rotate="t" type="frame"/>
                <v:path arrowok="t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LC78A&#10;AADaAAAADwAAAGRycy9kb3ducmV2LnhtbERPTWsCMRC9F/wPYYTearYWiqxGEUXw1OJW8Dok0822&#10;yWTdxHX990Yo9DQ83ucsVoN3oqcuNoEVvE4KEMQ6mIZrBcev3csMREzIBl1gUnCjCKvl6GmBpQlX&#10;PlBfpVrkEI4lKrAptaWUUVvyGCehJc7cd+g8pgy7WpoOrzncOzktinfpseHcYLGljSX9W128Amep&#10;X4fTx+f5J9zeqq3Tm1mvlXoeD+s5iERD+hf/ufcmz4fHK48rl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YsLvwAAANoAAAAPAAAAAAAAAAAAAAAAAJgCAABkcnMvZG93bnJl&#10;di54bWxQSwUGAAAAAAQABAD1AAAAhAMAAAAA&#10;" stroked="f" strokeweight="1pt">
                <v:path arrowok="t"/>
              </v:rect>
              <v:rect id="Rectangle 2" o:spid="_x0000_s1029" alt="Invitation Box" style="position:absolute;left:13335;top:13716;width:50939;height:73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DQ8QA&#10;AADaAAAADwAAAGRycy9kb3ducmV2LnhtbESPT2sCMRTE70K/Q3iF3tys/6quRimCpYdeqiLs7bF5&#10;ZheTl2WT6vbbN4WCx2FmfsOst72z4kZdaDwrGGU5COLK64aNgtNxP1yACBFZo/VMCn4owHbzNFhj&#10;of2dv+h2iEYkCIcCFdQxtoWUoarJYch8S5y8i+8cxiQ7I3WH9wR3Vo7z/FU6bDgt1NjSrqbqevh2&#10;CsatmdrTbG/mcrqsPsv+vZzbs1Ivz/3bCkSkPj7C/+0PrWACf1fS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w0PEAAAA2gAAAA8AAAAAAAAAAAAAAAAAmAIAAGRycy9k&#10;b3ducmV2LnhtbFBLBQYAAAAABAAEAPUAAACJAw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9FD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1DF7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C09FD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1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purl.org/dc/elements/1.1/"/>
    <ds:schemaRef ds:uri="http://schemas.microsoft.com/office/2006/documentManagement/types"/>
    <ds:schemaRef ds:uri="http://purl.org/dc/terms/"/>
    <ds:schemaRef ds:uri="16c05727-aa75-4e4a-9b5f-8a80a1165891"/>
    <ds:schemaRef ds:uri="http://schemas.microsoft.com/office/2006/metadata/properties"/>
    <ds:schemaRef ds:uri="http://www.w3.org/XML/1998/namespace"/>
    <ds:schemaRef ds:uri="http://purl.org/dc/dcmitype/"/>
    <ds:schemaRef ds:uri="71af3243-3dd4-4a8d-8c0d-dd76da1f02a5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2025-10-12T14:06:00Z</dcterms:created>
  <dcterms:modified xsi:type="dcterms:W3CDTF">2025-10-12T14:12:00Z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