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DDBD7" w14:textId="410AD3E4" w:rsidR="00575CF4" w:rsidRPr="00575CF4" w:rsidRDefault="00575CF4" w:rsidP="00575CF4">
      <w:pPr>
        <w:spacing w:before="0" w:after="0"/>
        <w:jc w:val="center"/>
        <w:rPr>
          <w:rFonts w:asciiTheme="minorHAnsi" w:eastAsia="Times New Roman" w:hAnsiTheme="minorHAnsi" w:cstheme="minorHAnsi"/>
          <w:b/>
          <w:bCs/>
          <w:color w:val="0000FF"/>
          <w:sz w:val="28"/>
          <w:szCs w:val="28"/>
          <w:lang w:val="el-GR"/>
        </w:rPr>
      </w:pPr>
      <w:r w:rsidRPr="00575CF4"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val="el-GR"/>
        </w:rPr>
        <w:t>Φύλλο Εργασίας 1</w:t>
      </w:r>
    </w:p>
    <w:p w14:paraId="0CAC9028" w14:textId="77777777" w:rsidR="00575CF4" w:rsidRPr="002A5BD7" w:rsidRDefault="00575CF4" w:rsidP="00575CF4">
      <w:pPr>
        <w:spacing w:before="0" w:after="0"/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</w:pPr>
      <w:r w:rsidRPr="002A5BD7"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  <w:t>Δραστηριότητα 1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2825"/>
      </w:tblGrid>
      <w:tr w:rsidR="00575CF4" w:rsidRPr="00AF1034" w14:paraId="52621239" w14:textId="77777777" w:rsidTr="001E095A">
        <w:trPr>
          <w:trHeight w:val="5359"/>
        </w:trPr>
        <w:tc>
          <w:tcPr>
            <w:tcW w:w="7088" w:type="dxa"/>
          </w:tcPr>
          <w:p w14:paraId="53231975" w14:textId="7BDCF3A4" w:rsidR="00575CF4" w:rsidRDefault="00936CA2" w:rsidP="00BF3505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>Ν</w:t>
            </w:r>
            <w:r w:rsidR="00575CF4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>α γράψετε ένα πρόγραμμα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 xml:space="preserve"> στο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Scratch</w:t>
            </w:r>
            <w:r w:rsidR="00575CF4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 xml:space="preserve"> το οποίο θα σχεδιάζει το διπλανό σχήμα. Ο σχεδιασμός θα ξεκινάει από το κέντρο της οθόνης.</w:t>
            </w:r>
          </w:p>
        </w:tc>
        <w:tc>
          <w:tcPr>
            <w:tcW w:w="2825" w:type="dxa"/>
          </w:tcPr>
          <w:p w14:paraId="04948FEC" w14:textId="77777777" w:rsidR="00575CF4" w:rsidRDefault="00575CF4" w:rsidP="00BF3505">
            <w:pPr>
              <w:spacing w:before="0" w:after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19F12D4" wp14:editId="6EA21692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991235</wp:posOffset>
                      </wp:positionV>
                      <wp:extent cx="352425" cy="228600"/>
                      <wp:effectExtent l="0" t="0" r="9525" b="0"/>
                      <wp:wrapNone/>
                      <wp:docPr id="2063" name="Ορθογώνιο 2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DA5308" w14:textId="77777777" w:rsidR="00575CF4" w:rsidRPr="00AF1034" w:rsidRDefault="00575CF4" w:rsidP="00575CF4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</w:pPr>
                                  <w:r w:rsidRPr="00AF1034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F12D4" id="Ορθογώνιο 2063" o:spid="_x0000_s1026" style="position:absolute;left:0;text-align:left;margin-left:44.75pt;margin-top:78.05pt;width:27.7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" fillcolor="white [3212]" stroked="f" strokeweight="2pt">
                      <v:textbox>
                        <w:txbxContent>
                          <w:p w14:paraId="7BDA5308" w14:textId="77777777" w:rsidR="00575CF4" w:rsidRPr="00AF1034" w:rsidRDefault="00575CF4" w:rsidP="00575CF4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</w:pPr>
                            <w:r w:rsidRPr="00AF103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  <w:t>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B48CAC9" wp14:editId="129862A7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506095</wp:posOffset>
                      </wp:positionV>
                      <wp:extent cx="352425" cy="228600"/>
                      <wp:effectExtent l="0" t="0" r="9525" b="0"/>
                      <wp:wrapNone/>
                      <wp:docPr id="2065" name="Ορθογώνιο 2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78219C" w14:textId="77777777" w:rsidR="00575CF4" w:rsidRPr="00AF1034" w:rsidRDefault="00575CF4" w:rsidP="00575CF4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</w:pPr>
                                  <w:r w:rsidRPr="00AF1034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8CAC9" id="Ορθογώνιο 2065" o:spid="_x0000_s1027" style="position:absolute;left:0;text-align:left;margin-left:2.15pt;margin-top:39.85pt;width:27.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" fillcolor="white [3212]" stroked="f" strokeweight="2pt">
                      <v:textbox>
                        <w:txbxContent>
                          <w:p w14:paraId="6478219C" w14:textId="77777777" w:rsidR="00575CF4" w:rsidRPr="00AF1034" w:rsidRDefault="00575CF4" w:rsidP="00575CF4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</w:pPr>
                            <w:r w:rsidRPr="00AF103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  <w:t>40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B0D6E24" wp14:editId="4D47543D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10160</wp:posOffset>
                      </wp:positionV>
                      <wp:extent cx="352425" cy="228600"/>
                      <wp:effectExtent l="0" t="0" r="9525" b="0"/>
                      <wp:wrapNone/>
                      <wp:docPr id="2066" name="Ορθογώνιο 2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F872B4" w14:textId="77777777" w:rsidR="00575CF4" w:rsidRPr="00AF1034" w:rsidRDefault="00575CF4" w:rsidP="00575CF4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</w:pPr>
                                  <w:r w:rsidRPr="00AF1034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D6E24" id="Ορθογώνιο 2066" o:spid="_x0000_s1028" style="position:absolute;left:0;text-align:left;margin-left:34.85pt;margin-top:.8pt;width:27.7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" fillcolor="white [3212]" stroked="f" strokeweight="2pt">
                      <v:textbox>
                        <w:txbxContent>
                          <w:p w14:paraId="0DF872B4" w14:textId="77777777" w:rsidR="00575CF4" w:rsidRPr="00AF1034" w:rsidRDefault="00575CF4" w:rsidP="00575CF4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</w:pPr>
                            <w:r w:rsidRPr="00AF103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  <w:t>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477770F" wp14:editId="361F5E8E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667385</wp:posOffset>
                      </wp:positionV>
                      <wp:extent cx="352425" cy="228600"/>
                      <wp:effectExtent l="0" t="0" r="9525" b="0"/>
                      <wp:wrapNone/>
                      <wp:docPr id="2067" name="Ορθογώνιο 2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EB24E0" w14:textId="77777777" w:rsidR="00575CF4" w:rsidRPr="00AF1034" w:rsidRDefault="00575CF4" w:rsidP="00575CF4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</w:pPr>
                                  <w:r w:rsidRPr="00AF1034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7770F" id="Ορθογώνιο 2067" o:spid="_x0000_s1029" style="position:absolute;left:0;text-align:left;margin-left:52.65pt;margin-top:52.55pt;width:27.7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" fillcolor="white [3212]" stroked="f" strokeweight="2pt">
                      <v:textbox>
                        <w:txbxContent>
                          <w:p w14:paraId="4CEB24E0" w14:textId="77777777" w:rsidR="00575CF4" w:rsidRPr="00AF1034" w:rsidRDefault="00575CF4" w:rsidP="00575CF4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</w:pPr>
                            <w:r w:rsidRPr="00AF103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C7B3AD6" wp14:editId="4E8D07FF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372110</wp:posOffset>
                      </wp:positionV>
                      <wp:extent cx="400050" cy="228600"/>
                      <wp:effectExtent l="0" t="0" r="0" b="0"/>
                      <wp:wrapNone/>
                      <wp:docPr id="2068" name="Ορθογώνιο 2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8603FC" w14:textId="77777777" w:rsidR="00575CF4" w:rsidRPr="00AF1034" w:rsidRDefault="00575CF4" w:rsidP="00575CF4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</w:pPr>
                                  <w:r w:rsidRPr="00AF1034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B3AD6" id="Ορθογώνιο 2068" o:spid="_x0000_s1030" style="position:absolute;left:0;text-align:left;margin-left:72.15pt;margin-top:29.3pt;width:31.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" fillcolor="white [3212]" stroked="f" strokeweight="2pt">
                      <v:textbox>
                        <w:txbxContent>
                          <w:p w14:paraId="378603FC" w14:textId="77777777" w:rsidR="00575CF4" w:rsidRPr="00AF1034" w:rsidRDefault="00575CF4" w:rsidP="00575CF4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</w:pPr>
                            <w:r w:rsidRPr="00AF103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  <w:t>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l-GR" w:eastAsia="el-GR"/>
              </w:rPr>
              <w:drawing>
                <wp:inline distT="0" distB="0" distL="0" distR="0" wp14:anchorId="13789CFA" wp14:editId="4966BB9B">
                  <wp:extent cx="1279801" cy="1209675"/>
                  <wp:effectExtent l="0" t="0" r="0" b="0"/>
                  <wp:docPr id="2069" name="Εικόνα 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5198" t="41383" r="43767" b="40076"/>
                          <a:stretch/>
                        </pic:blipFill>
                        <pic:spPr bwMode="auto">
                          <a:xfrm>
                            <a:off x="0" y="0"/>
                            <a:ext cx="1279801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61E51C" w14:textId="77777777" w:rsidR="00575CF4" w:rsidRDefault="00575CF4" w:rsidP="00575CF4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3A2A17A8" w14:textId="77777777" w:rsidR="00575CF4" w:rsidRDefault="00575CF4" w:rsidP="00575CF4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6B22D1FF" w14:textId="77777777" w:rsidR="00575CF4" w:rsidRPr="002A5BD7" w:rsidRDefault="00575CF4" w:rsidP="00575CF4">
      <w:pPr>
        <w:spacing w:before="0" w:after="0"/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</w:pPr>
      <w:r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  <w:t>Δραστηριότητα 2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2542"/>
      </w:tblGrid>
      <w:tr w:rsidR="00575CF4" w14:paraId="17090CD4" w14:textId="77777777" w:rsidTr="001E095A">
        <w:trPr>
          <w:trHeight w:val="5931"/>
        </w:trPr>
        <w:tc>
          <w:tcPr>
            <w:tcW w:w="7371" w:type="dxa"/>
          </w:tcPr>
          <w:p w14:paraId="31DF1454" w14:textId="704192BE" w:rsidR="00575CF4" w:rsidRPr="00B116E8" w:rsidRDefault="00B116E8" w:rsidP="00BF3505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 w:rsidRPr="00B116E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 xml:space="preserve">1. </w:t>
            </w:r>
            <w:r w:rsidR="00575CF4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 xml:space="preserve">Να τροποποιήσετε το πρόγραμμα της προηγούμενης δραστηριότητα έτσι ώστε να σχεδιάζονται ακόμα δυο γραμμές ακολουθώντας το ίδιο μοτίβο. </w:t>
            </w:r>
          </w:p>
          <w:p w14:paraId="1793A596" w14:textId="77777777" w:rsidR="00B116E8" w:rsidRDefault="00B116E8" w:rsidP="00BF3505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116E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 xml:space="preserve">2. </w:t>
            </w:r>
            <w:r w:rsidR="00575CF4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 xml:space="preserve">Να περιγράψετε το μοτίβο που ακολουθείται κατά τον σχεδιασμό του σχήματος. Ποια ομάδα εντολών επαναλαμβάνεται; </w:t>
            </w:r>
          </w:p>
          <w:p w14:paraId="561BBB8C" w14:textId="3A2594F6" w:rsidR="00575CF4" w:rsidRDefault="00B116E8" w:rsidP="00BF3505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 w:rsidRPr="00B116E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 xml:space="preserve">3. </w:t>
            </w:r>
            <w:r w:rsidR="00575CF4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>Τι μπορούμε να κάνουμε ώστε να μειώσουμε το μέγεθος του προγράμματος;</w:t>
            </w:r>
          </w:p>
        </w:tc>
        <w:tc>
          <w:tcPr>
            <w:tcW w:w="2542" w:type="dxa"/>
          </w:tcPr>
          <w:p w14:paraId="00F6CC52" w14:textId="77777777" w:rsidR="00575CF4" w:rsidRDefault="00575CF4" w:rsidP="00BF3505">
            <w:pPr>
              <w:spacing w:before="0" w:after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13DECD8" wp14:editId="4FB3F8EA">
                  <wp:extent cx="1117325" cy="1000760"/>
                  <wp:effectExtent l="0" t="0" r="6985" b="8890"/>
                  <wp:docPr id="2070" name="Εικόνα 2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4097" t="39955" r="45108" b="42857"/>
                          <a:stretch/>
                        </pic:blipFill>
                        <pic:spPr bwMode="auto">
                          <a:xfrm>
                            <a:off x="0" y="0"/>
                            <a:ext cx="1127127" cy="1009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3CA8C2" w14:textId="77777777" w:rsidR="00575CF4" w:rsidRDefault="00575CF4" w:rsidP="00575CF4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2D511D9" w14:textId="77777777" w:rsidR="00F4272E" w:rsidRDefault="00F4272E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D2C9963" w14:textId="77777777" w:rsidR="00575CF4" w:rsidRPr="002A5BD7" w:rsidRDefault="00575CF4" w:rsidP="00575CF4">
      <w:pPr>
        <w:spacing w:before="0" w:after="0"/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</w:pPr>
      <w:r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  <w:t>Δραστηριότητα 3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384"/>
      </w:tblGrid>
      <w:tr w:rsidR="00575CF4" w14:paraId="6D08A268" w14:textId="77777777" w:rsidTr="00BF3505">
        <w:tc>
          <w:tcPr>
            <w:tcW w:w="5529" w:type="dxa"/>
          </w:tcPr>
          <w:p w14:paraId="2305445B" w14:textId="6FF40C91" w:rsidR="00575CF4" w:rsidRDefault="00575CF4" w:rsidP="00BF3505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 xml:space="preserve">Πως προτείνετε να σχεδιαστεί το διπλανό σχήμα; </w:t>
            </w:r>
          </w:p>
          <w:p w14:paraId="1C1C2549" w14:textId="77777777" w:rsidR="00575CF4" w:rsidRDefault="00575CF4" w:rsidP="00BF3505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4384" w:type="dxa"/>
          </w:tcPr>
          <w:p w14:paraId="7ECF2D45" w14:textId="77777777" w:rsidR="00575CF4" w:rsidRDefault="00575CF4" w:rsidP="00BF3505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 w:rsidRPr="007473E1">
              <w:rPr>
                <w:rFonts w:asciiTheme="minorHAnsi" w:hAnsiTheme="minorHAnsi" w:cstheme="minorHAnsi"/>
                <w:bCs/>
                <w:noProof/>
                <w:lang w:val="el-GR" w:eastAsia="el-GR"/>
              </w:rPr>
              <w:drawing>
                <wp:inline distT="0" distB="0" distL="0" distR="0" wp14:anchorId="7F4B50CF" wp14:editId="07681E19">
                  <wp:extent cx="2618105" cy="2657688"/>
                  <wp:effectExtent l="0" t="0" r="0" b="9525"/>
                  <wp:docPr id="2071" name="Εικόνα 2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piral resul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365" cy="265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AA1D23" w14:textId="77777777" w:rsidR="00575CF4" w:rsidRDefault="00575CF4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38F7838C" w14:textId="77777777" w:rsidR="00644052" w:rsidRDefault="00644052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6D245505" w14:textId="77777777" w:rsidR="008E1D20" w:rsidRDefault="008E1D20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5DE9721" w14:textId="77777777" w:rsidR="008E1D20" w:rsidRDefault="008E1D20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67589FA2" w14:textId="05F9CBFE" w:rsidR="008E1D20" w:rsidRDefault="008E1D20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5B138CCA" w14:textId="180D0018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45C962F9" w14:textId="59E6C485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050E08E6" w14:textId="06780639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459361B1" w14:textId="4217AADA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1024816" w14:textId="6F943421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3A0C269" w14:textId="694F09B0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18339316" w14:textId="0D9E66EC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10DF1A7E" w14:textId="5A08146F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0304DD2A" w14:textId="6CA54AE1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1C36838B" w14:textId="726121F7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136102F5" w14:textId="0BBB3F28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972A651" w14:textId="2E634187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30D59230" w14:textId="0C56137B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5D361991" w14:textId="7F7FBF3E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62D8991E" w14:textId="2A770DCF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345985FB" w14:textId="6975C878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66989F13" w14:textId="081B82EF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03A2237" w14:textId="77777777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4DF0F11A" w14:textId="77777777" w:rsidR="008E1D20" w:rsidRDefault="008E1D20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710C1FC2" w14:textId="77777777" w:rsidR="008E1D20" w:rsidRDefault="008E1D20" w:rsidP="008E1D20">
      <w:pPr>
        <w:spacing w:before="0" w:after="0"/>
        <w:ind w:firstLine="72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792B4C89" w14:textId="3F2C9BC0" w:rsidR="008E1D20" w:rsidRPr="00575CF4" w:rsidRDefault="008E1D20" w:rsidP="008E1D20">
      <w:pPr>
        <w:spacing w:before="0" w:after="0"/>
        <w:jc w:val="center"/>
        <w:rPr>
          <w:rFonts w:asciiTheme="minorHAnsi" w:eastAsia="Times New Roman" w:hAnsiTheme="minorHAnsi" w:cstheme="minorHAnsi"/>
          <w:b/>
          <w:bCs/>
          <w:color w:val="0000FF"/>
          <w:sz w:val="28"/>
          <w:szCs w:val="28"/>
          <w:lang w:val="el-GR"/>
        </w:rPr>
      </w:pPr>
      <w:r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val="el-GR"/>
        </w:rPr>
        <w:lastRenderedPageBreak/>
        <w:t>Φύλλο Εργασίας 2</w:t>
      </w:r>
    </w:p>
    <w:p w14:paraId="0D2415BD" w14:textId="77777777" w:rsidR="008E1D20" w:rsidRPr="00575CF4" w:rsidRDefault="008E1D20" w:rsidP="008E1D20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3C62B1C7" w14:textId="77777777" w:rsidR="008E1D20" w:rsidRDefault="008E1D20" w:rsidP="008E1D20">
      <w:pPr>
        <w:spacing w:before="0" w:after="0"/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</w:pPr>
      <w:r w:rsidRPr="002A5BD7"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  <w:t>Δραστηριότητα 1</w:t>
      </w:r>
    </w:p>
    <w:p w14:paraId="012CF04F" w14:textId="77777777" w:rsidR="00C87EF3" w:rsidRDefault="00C87EF3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  <w:t>Να τροποποιήσετε το πρόγραμμα που σχεδιάζει το σπιράλ έτσι ώστε</w:t>
      </w:r>
    </w:p>
    <w:p w14:paraId="5269A4AD" w14:textId="77777777" w:rsidR="00C87EF3" w:rsidRDefault="00C87EF3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  <w:t xml:space="preserve">α) το σπιράλ να γίνει πιο πυκνό </w:t>
      </w:r>
    </w:p>
    <w:p w14:paraId="0D8E62A4" w14:textId="77777777" w:rsidR="00C87EF3" w:rsidRDefault="00C87EF3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  <w:t>β) κάθε γραμμή να έχει και διαφορετικό χρώμα</w:t>
      </w:r>
    </w:p>
    <w:p w14:paraId="509F9879" w14:textId="77777777" w:rsidR="00C87EF3" w:rsidRDefault="00C87EF3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  <w:t>όπως φαίνεται παρακάτω: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4"/>
        <w:gridCol w:w="3339"/>
        <w:gridCol w:w="3200"/>
      </w:tblGrid>
      <w:tr w:rsidR="00C87EF3" w14:paraId="38026D19" w14:textId="05E088C0" w:rsidTr="00C87EF3">
        <w:tc>
          <w:tcPr>
            <w:tcW w:w="3441" w:type="dxa"/>
          </w:tcPr>
          <w:p w14:paraId="7FDA04E0" w14:textId="6F6DCE6A" w:rsidR="00C87EF3" w:rsidRDefault="00C87EF3" w:rsidP="00C87EF3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6294B254" wp14:editId="7D8A3EEB">
                  <wp:extent cx="2047875" cy="2012260"/>
                  <wp:effectExtent l="0" t="0" r="0" b="7620"/>
                  <wp:docPr id="2080" name="Εικόνα 2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9989" t="22303" r="12627" b="47331"/>
                          <a:stretch/>
                        </pic:blipFill>
                        <pic:spPr bwMode="auto">
                          <a:xfrm>
                            <a:off x="0" y="0"/>
                            <a:ext cx="2053936" cy="2018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69FA0799" w14:textId="1A8C3FE6" w:rsidR="00C87EF3" w:rsidRDefault="00C87EF3" w:rsidP="00C87EF3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117C281C" wp14:editId="2F2DB307">
                  <wp:extent cx="2019300" cy="2029709"/>
                  <wp:effectExtent l="0" t="0" r="0" b="8890"/>
                  <wp:docPr id="2081" name="Εικόνα 2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70429" t="23117" r="13186" b="47606"/>
                          <a:stretch/>
                        </pic:blipFill>
                        <pic:spPr bwMode="auto">
                          <a:xfrm>
                            <a:off x="0" y="0"/>
                            <a:ext cx="2021401" cy="2031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11EAED38" w14:textId="15DCBCE1" w:rsidR="00C87EF3" w:rsidRDefault="00C87EF3" w:rsidP="00C87EF3">
            <w:pPr>
              <w:spacing w:before="0" w:after="0"/>
              <w:rPr>
                <w:noProof/>
                <w:lang w:val="el-GR" w:eastAsia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046BD22" wp14:editId="753D545A">
                  <wp:extent cx="1929650" cy="2029460"/>
                  <wp:effectExtent l="0" t="0" r="0" b="8890"/>
                  <wp:docPr id="2082" name="Εικόνα 2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9989" t="20960" r="12476" b="46256"/>
                          <a:stretch/>
                        </pic:blipFill>
                        <pic:spPr bwMode="auto">
                          <a:xfrm>
                            <a:off x="0" y="0"/>
                            <a:ext cx="1937169" cy="2037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BF1016" w14:textId="77777777" w:rsidR="00C87EF3" w:rsidRDefault="00C87EF3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3B9CA79F" w14:textId="713F6395" w:rsidR="00C87EF3" w:rsidRDefault="00C87EF3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7DC2F89" w14:textId="45185D88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52C8FE2D" w14:textId="03CBE10A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3F84E432" w14:textId="68332868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0DA1FA3F" w14:textId="1A09FBE9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0C11D5E4" w14:textId="234740CE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7F8DE26B" w14:textId="01341CEF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4746AC41" w14:textId="7D4B12A0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441687B3" w14:textId="2F60B65E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C4113E9" w14:textId="57A58A5D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04B9FEE2" w14:textId="6E73E98F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6FD3FB66" w14:textId="326059FD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356901F9" w14:textId="187D76BD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040FCDD" w14:textId="783179B5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1D170347" w14:textId="16E56B46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7A5123E8" w14:textId="15DB866D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1C0C2EA" w14:textId="7B025123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2EFAC85" w14:textId="5FBA2715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037A3663" w14:textId="02851AB5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475E41B5" w14:textId="060BA031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070D1D58" w14:textId="1D2B6C86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0A78BD33" w14:textId="54FF0D97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57B93F4F" w14:textId="77777777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54AFF303" w14:textId="5A3B97E1" w:rsidR="00C87EF3" w:rsidRDefault="00C87EF3" w:rsidP="00C87EF3">
      <w:pPr>
        <w:spacing w:before="0" w:after="0"/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</w:pPr>
      <w:r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  <w:t>Δραστηριότητα 2</w:t>
      </w:r>
    </w:p>
    <w:p w14:paraId="7D0AAE86" w14:textId="5C5A5D15" w:rsidR="00C87EF3" w:rsidRDefault="00C87EF3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  <w:t>Να γράψετε ένα πρόγραμμα το οποίο θα σχεδιάζει το παρακάτω σχήμα χωρίς να επαναλαμβάνει περιττό κώδικα:</w:t>
      </w:r>
    </w:p>
    <w:p w14:paraId="09354DAC" w14:textId="77777777" w:rsidR="008E1D20" w:rsidRDefault="008E1D20" w:rsidP="008E1D20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6C395734" w14:textId="77777777" w:rsidR="00C87EF3" w:rsidRDefault="00C87EF3" w:rsidP="008E1D20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6ED356BB" w14:textId="1739EF1F" w:rsidR="00C87EF3" w:rsidRDefault="00C87EF3" w:rsidP="00C87EF3">
      <w:pPr>
        <w:spacing w:before="0" w:after="0"/>
        <w:jc w:val="center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53933CF3" wp14:editId="77A8866D">
            <wp:extent cx="2819400" cy="2667000"/>
            <wp:effectExtent l="0" t="0" r="0" b="0"/>
            <wp:docPr id="18" name="Εικόνα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 18"/>
                    <pic:cNvPicPr/>
                  </pic:nvPicPr>
                  <pic:blipFill rotWithShape="1">
                    <a:blip r:embed="rId14"/>
                    <a:srcRect l="76390" t="10595" r="4106" b="56978"/>
                    <a:stretch/>
                  </pic:blipFill>
                  <pic:spPr bwMode="auto">
                    <a:xfrm>
                      <a:off x="0" y="0"/>
                      <a:ext cx="28194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7EF3" w:rsidSect="00A563F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oddPage"/>
      <w:pgSz w:w="12240" w:h="15840"/>
      <w:pgMar w:top="947" w:right="1183" w:bottom="1440" w:left="113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D3B6BD" w14:textId="77777777" w:rsidR="006C3650" w:rsidRDefault="006C3650" w:rsidP="000A363F">
      <w:pPr>
        <w:spacing w:after="0" w:line="240" w:lineRule="auto"/>
      </w:pPr>
      <w:r>
        <w:separator/>
      </w:r>
    </w:p>
  </w:endnote>
  <w:endnote w:type="continuationSeparator" w:id="0">
    <w:p w14:paraId="5C511E59" w14:textId="77777777" w:rsidR="006C3650" w:rsidRDefault="006C3650" w:rsidP="000A3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824BE" w14:textId="77777777" w:rsidR="006D07BA" w:rsidRDefault="006D07B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DFE04" w14:textId="2AFB1B9C" w:rsidR="00563F77" w:rsidRPr="006D07BA" w:rsidRDefault="00563F77" w:rsidP="006D07BA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3EDFD" w14:textId="77777777" w:rsidR="006D07BA" w:rsidRDefault="006D07B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56122D" w14:textId="77777777" w:rsidR="006C3650" w:rsidRDefault="006C3650" w:rsidP="000A363F">
      <w:pPr>
        <w:spacing w:after="0" w:line="240" w:lineRule="auto"/>
      </w:pPr>
      <w:r>
        <w:separator/>
      </w:r>
    </w:p>
  </w:footnote>
  <w:footnote w:type="continuationSeparator" w:id="0">
    <w:p w14:paraId="66A33CFA" w14:textId="77777777" w:rsidR="006C3650" w:rsidRDefault="006C3650" w:rsidP="000A3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2E205" w14:textId="77777777" w:rsidR="006D07BA" w:rsidRDefault="006D07BA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1EE82" w14:textId="3E618C11" w:rsidR="00563F77" w:rsidRPr="00E255C4" w:rsidRDefault="00563F77" w:rsidP="00DD6539">
    <w:pPr>
      <w:pStyle w:val="Header1"/>
      <w:pBdr>
        <w:bottom w:val="single" w:sz="12" w:space="1" w:color="567A84"/>
      </w:pBdr>
      <w:tabs>
        <w:tab w:val="left" w:pos="142"/>
      </w:tabs>
      <w:rPr>
        <w:sz w:val="20"/>
        <w:szCs w:val="20"/>
        <w:lang w:val="el-GR"/>
      </w:rPr>
    </w:pPr>
    <w:r w:rsidRPr="00E255C4">
      <w:rPr>
        <w:b w:val="0"/>
        <w:color w:val="0070C0"/>
        <w:sz w:val="20"/>
        <w:szCs w:val="20"/>
        <w:lang w:val="el-GR"/>
      </w:rPr>
      <w:t xml:space="preserve">Σενάριο Διδασκαλίας                                       </w:t>
    </w:r>
    <w:r>
      <w:rPr>
        <w:b w:val="0"/>
        <w:color w:val="0070C0"/>
        <w:sz w:val="20"/>
        <w:szCs w:val="20"/>
        <w:lang w:val="el-GR"/>
      </w:rPr>
      <w:t xml:space="preserve">                            </w:t>
    </w:r>
    <w:r>
      <w:rPr>
        <w:b w:val="0"/>
        <w:color w:val="0070C0"/>
        <w:sz w:val="20"/>
        <w:szCs w:val="20"/>
      </w:rPr>
      <w:t>H</w:t>
    </w:r>
    <w:r w:rsidRPr="00874074">
      <w:rPr>
        <w:b w:val="0"/>
        <w:color w:val="0070C0"/>
        <w:sz w:val="20"/>
        <w:szCs w:val="20"/>
        <w:lang w:val="el-GR"/>
      </w:rPr>
      <w:t xml:space="preserve"> </w:t>
    </w:r>
    <w:r>
      <w:rPr>
        <w:b w:val="0"/>
        <w:color w:val="0070C0"/>
        <w:sz w:val="20"/>
        <w:szCs w:val="20"/>
        <w:lang w:val="el-GR"/>
      </w:rPr>
      <w:t>Έννοια της Μεταβλητής</w:t>
    </w:r>
    <w:r w:rsidRPr="00E255C4">
      <w:rPr>
        <w:sz w:val="20"/>
        <w:szCs w:val="20"/>
        <w:lang w:val="el-GR"/>
      </w:rPr>
      <w:tab/>
    </w:r>
    <w:r w:rsidRPr="00E255C4">
      <w:rPr>
        <w:sz w:val="20"/>
        <w:szCs w:val="20"/>
        <w:lang w:val="el-GR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1CD38" w14:textId="77777777" w:rsidR="006D07BA" w:rsidRDefault="006D07BA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C7971"/>
    <w:multiLevelType w:val="hybridMultilevel"/>
    <w:tmpl w:val="63F654A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157CC"/>
    <w:multiLevelType w:val="hybridMultilevel"/>
    <w:tmpl w:val="3B1AA8E8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7C0D27"/>
    <w:multiLevelType w:val="hybridMultilevel"/>
    <w:tmpl w:val="9796F57E"/>
    <w:lvl w:ilvl="0" w:tplc="EB5269A4">
      <w:start w:val="1"/>
      <w:numFmt w:val="decimal"/>
      <w:pStyle w:val="a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D7138"/>
    <w:multiLevelType w:val="hybridMultilevel"/>
    <w:tmpl w:val="98DA72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4A1398"/>
    <w:multiLevelType w:val="multilevel"/>
    <w:tmpl w:val="32180CA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002" w:hanging="576"/>
      </w:pPr>
      <w:rPr>
        <w:color w:val="215868" w:themeColor="accent5" w:themeShade="80"/>
        <w:sz w:val="32"/>
        <w:szCs w:val="36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b/>
        <w:color w:val="215868" w:themeColor="accent5" w:themeShade="80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C9A7BB9"/>
    <w:multiLevelType w:val="hybridMultilevel"/>
    <w:tmpl w:val="84F07D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14268A"/>
    <w:multiLevelType w:val="multilevel"/>
    <w:tmpl w:val="5F0E0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C64A7A"/>
    <w:multiLevelType w:val="hybridMultilevel"/>
    <w:tmpl w:val="54BE8CA8"/>
    <w:lvl w:ilvl="0" w:tplc="BEC87F18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4E3355"/>
    <w:multiLevelType w:val="multilevel"/>
    <w:tmpl w:val="B42A2F6A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EF618CB"/>
    <w:multiLevelType w:val="hybridMultilevel"/>
    <w:tmpl w:val="EECEF9E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8018843">
    <w:abstractNumId w:val="7"/>
  </w:num>
  <w:num w:numId="2" w16cid:durableId="1594700342">
    <w:abstractNumId w:val="2"/>
  </w:num>
  <w:num w:numId="3" w16cid:durableId="2015181631">
    <w:abstractNumId w:val="4"/>
  </w:num>
  <w:num w:numId="4" w16cid:durableId="7386145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34527612">
    <w:abstractNumId w:val="0"/>
  </w:num>
  <w:num w:numId="6" w16cid:durableId="111019779">
    <w:abstractNumId w:val="1"/>
  </w:num>
  <w:num w:numId="7" w16cid:durableId="334262240">
    <w:abstractNumId w:val="5"/>
  </w:num>
  <w:num w:numId="8" w16cid:durableId="615907858">
    <w:abstractNumId w:val="9"/>
  </w:num>
  <w:num w:numId="9" w16cid:durableId="2055081252">
    <w:abstractNumId w:val="3"/>
  </w:num>
  <w:num w:numId="10" w16cid:durableId="1995837731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159"/>
    <w:rsid w:val="000000EE"/>
    <w:rsid w:val="00001589"/>
    <w:rsid w:val="0000175D"/>
    <w:rsid w:val="00003B63"/>
    <w:rsid w:val="00004B50"/>
    <w:rsid w:val="00005424"/>
    <w:rsid w:val="00011552"/>
    <w:rsid w:val="0001591F"/>
    <w:rsid w:val="00017936"/>
    <w:rsid w:val="00020DC9"/>
    <w:rsid w:val="000216AB"/>
    <w:rsid w:val="00024B68"/>
    <w:rsid w:val="00036D6C"/>
    <w:rsid w:val="00040928"/>
    <w:rsid w:val="0004541D"/>
    <w:rsid w:val="000540C9"/>
    <w:rsid w:val="00057A6F"/>
    <w:rsid w:val="00065A35"/>
    <w:rsid w:val="00065BC5"/>
    <w:rsid w:val="000700E3"/>
    <w:rsid w:val="00071D58"/>
    <w:rsid w:val="000916BE"/>
    <w:rsid w:val="00093DA9"/>
    <w:rsid w:val="000A12CC"/>
    <w:rsid w:val="000A363F"/>
    <w:rsid w:val="000B6852"/>
    <w:rsid w:val="000B7FEB"/>
    <w:rsid w:val="000C3C5B"/>
    <w:rsid w:val="000D08A6"/>
    <w:rsid w:val="000E1DF7"/>
    <w:rsid w:val="000F6F11"/>
    <w:rsid w:val="00102173"/>
    <w:rsid w:val="00106421"/>
    <w:rsid w:val="001379EC"/>
    <w:rsid w:val="0014431F"/>
    <w:rsid w:val="00144FEB"/>
    <w:rsid w:val="00151B6E"/>
    <w:rsid w:val="00166757"/>
    <w:rsid w:val="00192AB0"/>
    <w:rsid w:val="001B0B45"/>
    <w:rsid w:val="001B4285"/>
    <w:rsid w:val="001D2783"/>
    <w:rsid w:val="001E095A"/>
    <w:rsid w:val="001E628F"/>
    <w:rsid w:val="001E6C19"/>
    <w:rsid w:val="001F0722"/>
    <w:rsid w:val="001F2898"/>
    <w:rsid w:val="001F7C2A"/>
    <w:rsid w:val="00200355"/>
    <w:rsid w:val="0020233E"/>
    <w:rsid w:val="00203D56"/>
    <w:rsid w:val="0020500A"/>
    <w:rsid w:val="00205C65"/>
    <w:rsid w:val="0021283C"/>
    <w:rsid w:val="00220698"/>
    <w:rsid w:val="002228BE"/>
    <w:rsid w:val="00235202"/>
    <w:rsid w:val="00240975"/>
    <w:rsid w:val="00244683"/>
    <w:rsid w:val="00254090"/>
    <w:rsid w:val="00260BA9"/>
    <w:rsid w:val="00264497"/>
    <w:rsid w:val="00281A33"/>
    <w:rsid w:val="00286BF6"/>
    <w:rsid w:val="0028799E"/>
    <w:rsid w:val="0029051E"/>
    <w:rsid w:val="00291672"/>
    <w:rsid w:val="00291F9B"/>
    <w:rsid w:val="002A0F8F"/>
    <w:rsid w:val="002A494C"/>
    <w:rsid w:val="002A5BD7"/>
    <w:rsid w:val="002C7233"/>
    <w:rsid w:val="002D199E"/>
    <w:rsid w:val="002D1A33"/>
    <w:rsid w:val="002D2A14"/>
    <w:rsid w:val="002D6163"/>
    <w:rsid w:val="002D66F3"/>
    <w:rsid w:val="002D776A"/>
    <w:rsid w:val="002F1126"/>
    <w:rsid w:val="002F148A"/>
    <w:rsid w:val="002F1FB1"/>
    <w:rsid w:val="00313224"/>
    <w:rsid w:val="00314937"/>
    <w:rsid w:val="003213A7"/>
    <w:rsid w:val="00324F0E"/>
    <w:rsid w:val="003257DE"/>
    <w:rsid w:val="0032584C"/>
    <w:rsid w:val="00331AD6"/>
    <w:rsid w:val="00335650"/>
    <w:rsid w:val="003409AE"/>
    <w:rsid w:val="00341AF0"/>
    <w:rsid w:val="00345D9D"/>
    <w:rsid w:val="00355F8D"/>
    <w:rsid w:val="00360935"/>
    <w:rsid w:val="0036249E"/>
    <w:rsid w:val="00362DE6"/>
    <w:rsid w:val="00363D6C"/>
    <w:rsid w:val="00366A20"/>
    <w:rsid w:val="00367B2F"/>
    <w:rsid w:val="00370CE7"/>
    <w:rsid w:val="00376E61"/>
    <w:rsid w:val="003801C7"/>
    <w:rsid w:val="00381FD8"/>
    <w:rsid w:val="00383EC0"/>
    <w:rsid w:val="00384BD3"/>
    <w:rsid w:val="003B1A8C"/>
    <w:rsid w:val="003B1EB5"/>
    <w:rsid w:val="003B30FB"/>
    <w:rsid w:val="003B45CB"/>
    <w:rsid w:val="003D68F2"/>
    <w:rsid w:val="003D7CB2"/>
    <w:rsid w:val="003E3801"/>
    <w:rsid w:val="003F3C8A"/>
    <w:rsid w:val="00402BCF"/>
    <w:rsid w:val="00404170"/>
    <w:rsid w:val="0040462D"/>
    <w:rsid w:val="0042148B"/>
    <w:rsid w:val="004223A4"/>
    <w:rsid w:val="00431C41"/>
    <w:rsid w:val="004356AA"/>
    <w:rsid w:val="00436D04"/>
    <w:rsid w:val="00443DA2"/>
    <w:rsid w:val="004500B2"/>
    <w:rsid w:val="00450224"/>
    <w:rsid w:val="00450D23"/>
    <w:rsid w:val="00464003"/>
    <w:rsid w:val="004647A4"/>
    <w:rsid w:val="00465AAC"/>
    <w:rsid w:val="0047342B"/>
    <w:rsid w:val="00473D1D"/>
    <w:rsid w:val="00476994"/>
    <w:rsid w:val="00481A92"/>
    <w:rsid w:val="00485409"/>
    <w:rsid w:val="004908AF"/>
    <w:rsid w:val="004926C5"/>
    <w:rsid w:val="004A5197"/>
    <w:rsid w:val="004B0649"/>
    <w:rsid w:val="004B0687"/>
    <w:rsid w:val="004B3F7A"/>
    <w:rsid w:val="004B43CF"/>
    <w:rsid w:val="004B4A14"/>
    <w:rsid w:val="004B4CD1"/>
    <w:rsid w:val="004B68E9"/>
    <w:rsid w:val="004C00A2"/>
    <w:rsid w:val="004C5688"/>
    <w:rsid w:val="004E4FB3"/>
    <w:rsid w:val="004E6F19"/>
    <w:rsid w:val="004F2044"/>
    <w:rsid w:val="004F72B4"/>
    <w:rsid w:val="00501906"/>
    <w:rsid w:val="00512CF7"/>
    <w:rsid w:val="00526949"/>
    <w:rsid w:val="005307BE"/>
    <w:rsid w:val="00536423"/>
    <w:rsid w:val="00550661"/>
    <w:rsid w:val="005632A4"/>
    <w:rsid w:val="00563F77"/>
    <w:rsid w:val="00565457"/>
    <w:rsid w:val="005714C9"/>
    <w:rsid w:val="00572181"/>
    <w:rsid w:val="00575CF4"/>
    <w:rsid w:val="0058080F"/>
    <w:rsid w:val="00582693"/>
    <w:rsid w:val="00597A33"/>
    <w:rsid w:val="005A17F3"/>
    <w:rsid w:val="005A1B16"/>
    <w:rsid w:val="005A4159"/>
    <w:rsid w:val="005C2DD9"/>
    <w:rsid w:val="005D537C"/>
    <w:rsid w:val="005F12BF"/>
    <w:rsid w:val="005F7C19"/>
    <w:rsid w:val="00613460"/>
    <w:rsid w:val="00614ABA"/>
    <w:rsid w:val="006246FC"/>
    <w:rsid w:val="0062577C"/>
    <w:rsid w:val="0063022B"/>
    <w:rsid w:val="00644052"/>
    <w:rsid w:val="006441E9"/>
    <w:rsid w:val="006557C2"/>
    <w:rsid w:val="00671961"/>
    <w:rsid w:val="00671A1A"/>
    <w:rsid w:val="0067267F"/>
    <w:rsid w:val="00686998"/>
    <w:rsid w:val="00697024"/>
    <w:rsid w:val="006A3E05"/>
    <w:rsid w:val="006B498B"/>
    <w:rsid w:val="006C268A"/>
    <w:rsid w:val="006C2EA5"/>
    <w:rsid w:val="006C3650"/>
    <w:rsid w:val="006D07BA"/>
    <w:rsid w:val="006D74F2"/>
    <w:rsid w:val="006F1B20"/>
    <w:rsid w:val="00701974"/>
    <w:rsid w:val="00702A3F"/>
    <w:rsid w:val="00703F67"/>
    <w:rsid w:val="00721CEE"/>
    <w:rsid w:val="007265E0"/>
    <w:rsid w:val="0072671A"/>
    <w:rsid w:val="00727E44"/>
    <w:rsid w:val="00732356"/>
    <w:rsid w:val="00735274"/>
    <w:rsid w:val="00736815"/>
    <w:rsid w:val="007473E1"/>
    <w:rsid w:val="00752C91"/>
    <w:rsid w:val="007579A3"/>
    <w:rsid w:val="00764A45"/>
    <w:rsid w:val="00771A7E"/>
    <w:rsid w:val="00775ED8"/>
    <w:rsid w:val="0078065D"/>
    <w:rsid w:val="00784110"/>
    <w:rsid w:val="00793C6F"/>
    <w:rsid w:val="0079429E"/>
    <w:rsid w:val="007A04AB"/>
    <w:rsid w:val="007A2B8A"/>
    <w:rsid w:val="007C2BB2"/>
    <w:rsid w:val="007C750F"/>
    <w:rsid w:val="007D5756"/>
    <w:rsid w:val="007D7142"/>
    <w:rsid w:val="007E0AC8"/>
    <w:rsid w:val="007E150C"/>
    <w:rsid w:val="007F0ACF"/>
    <w:rsid w:val="00811C66"/>
    <w:rsid w:val="008145FF"/>
    <w:rsid w:val="00814EED"/>
    <w:rsid w:val="00830C10"/>
    <w:rsid w:val="008359FD"/>
    <w:rsid w:val="0084437D"/>
    <w:rsid w:val="00855C2E"/>
    <w:rsid w:val="00874074"/>
    <w:rsid w:val="008755E8"/>
    <w:rsid w:val="00876867"/>
    <w:rsid w:val="00884233"/>
    <w:rsid w:val="008843EA"/>
    <w:rsid w:val="00890779"/>
    <w:rsid w:val="00895698"/>
    <w:rsid w:val="008A0303"/>
    <w:rsid w:val="008A7EF7"/>
    <w:rsid w:val="008B27B4"/>
    <w:rsid w:val="008B37D3"/>
    <w:rsid w:val="008B5CCA"/>
    <w:rsid w:val="008E1D20"/>
    <w:rsid w:val="008F0CB1"/>
    <w:rsid w:val="008F1AF4"/>
    <w:rsid w:val="008F2254"/>
    <w:rsid w:val="00902290"/>
    <w:rsid w:val="00904DEB"/>
    <w:rsid w:val="00905A55"/>
    <w:rsid w:val="0090639D"/>
    <w:rsid w:val="00915235"/>
    <w:rsid w:val="00924C65"/>
    <w:rsid w:val="0093154B"/>
    <w:rsid w:val="00935B04"/>
    <w:rsid w:val="009367E9"/>
    <w:rsid w:val="00936CA2"/>
    <w:rsid w:val="00943C72"/>
    <w:rsid w:val="00943F92"/>
    <w:rsid w:val="009553D0"/>
    <w:rsid w:val="0096071A"/>
    <w:rsid w:val="00966E0C"/>
    <w:rsid w:val="00967891"/>
    <w:rsid w:val="009821EB"/>
    <w:rsid w:val="009861AE"/>
    <w:rsid w:val="00986346"/>
    <w:rsid w:val="009870E2"/>
    <w:rsid w:val="00987E4A"/>
    <w:rsid w:val="009A2651"/>
    <w:rsid w:val="009A448B"/>
    <w:rsid w:val="009A4668"/>
    <w:rsid w:val="009A6F73"/>
    <w:rsid w:val="009C0E78"/>
    <w:rsid w:val="009C5422"/>
    <w:rsid w:val="009C5913"/>
    <w:rsid w:val="009C6713"/>
    <w:rsid w:val="009C6F9F"/>
    <w:rsid w:val="009D5C6F"/>
    <w:rsid w:val="00A06B02"/>
    <w:rsid w:val="00A06B0E"/>
    <w:rsid w:val="00A10419"/>
    <w:rsid w:val="00A20908"/>
    <w:rsid w:val="00A21DBB"/>
    <w:rsid w:val="00A35B8A"/>
    <w:rsid w:val="00A37D87"/>
    <w:rsid w:val="00A54C94"/>
    <w:rsid w:val="00A54D7F"/>
    <w:rsid w:val="00A563F1"/>
    <w:rsid w:val="00A64145"/>
    <w:rsid w:val="00A741BF"/>
    <w:rsid w:val="00A7540C"/>
    <w:rsid w:val="00A76ACB"/>
    <w:rsid w:val="00A84B27"/>
    <w:rsid w:val="00A86AFF"/>
    <w:rsid w:val="00A93035"/>
    <w:rsid w:val="00A94439"/>
    <w:rsid w:val="00AA0732"/>
    <w:rsid w:val="00AA43A1"/>
    <w:rsid w:val="00AB0B45"/>
    <w:rsid w:val="00AB0DDB"/>
    <w:rsid w:val="00AB3785"/>
    <w:rsid w:val="00AB7006"/>
    <w:rsid w:val="00AC585D"/>
    <w:rsid w:val="00AC5926"/>
    <w:rsid w:val="00AD0A23"/>
    <w:rsid w:val="00AE37B4"/>
    <w:rsid w:val="00AE4C44"/>
    <w:rsid w:val="00AE7B6A"/>
    <w:rsid w:val="00AF1034"/>
    <w:rsid w:val="00AF2249"/>
    <w:rsid w:val="00B100B3"/>
    <w:rsid w:val="00B1151F"/>
    <w:rsid w:val="00B116E8"/>
    <w:rsid w:val="00B135D3"/>
    <w:rsid w:val="00B13FC4"/>
    <w:rsid w:val="00B15B15"/>
    <w:rsid w:val="00B15CD6"/>
    <w:rsid w:val="00B2333D"/>
    <w:rsid w:val="00B26C2C"/>
    <w:rsid w:val="00B30D52"/>
    <w:rsid w:val="00B348D2"/>
    <w:rsid w:val="00B367F2"/>
    <w:rsid w:val="00B42514"/>
    <w:rsid w:val="00B43115"/>
    <w:rsid w:val="00B43816"/>
    <w:rsid w:val="00B439B3"/>
    <w:rsid w:val="00B60CF5"/>
    <w:rsid w:val="00B734EA"/>
    <w:rsid w:val="00B76E79"/>
    <w:rsid w:val="00B866E2"/>
    <w:rsid w:val="00B9462F"/>
    <w:rsid w:val="00BA0D6A"/>
    <w:rsid w:val="00BA343F"/>
    <w:rsid w:val="00BC438F"/>
    <w:rsid w:val="00BE32EE"/>
    <w:rsid w:val="00BE442B"/>
    <w:rsid w:val="00BE60BF"/>
    <w:rsid w:val="00C01D66"/>
    <w:rsid w:val="00C070A0"/>
    <w:rsid w:val="00C13BA6"/>
    <w:rsid w:val="00C144AC"/>
    <w:rsid w:val="00C15D03"/>
    <w:rsid w:val="00C25390"/>
    <w:rsid w:val="00C2545E"/>
    <w:rsid w:val="00C35041"/>
    <w:rsid w:val="00C408CE"/>
    <w:rsid w:val="00C47BB9"/>
    <w:rsid w:val="00C773AE"/>
    <w:rsid w:val="00C87EF3"/>
    <w:rsid w:val="00C90498"/>
    <w:rsid w:val="00CA4EC1"/>
    <w:rsid w:val="00CA6D62"/>
    <w:rsid w:val="00CB5161"/>
    <w:rsid w:val="00CC59CF"/>
    <w:rsid w:val="00CC7A07"/>
    <w:rsid w:val="00CD14BD"/>
    <w:rsid w:val="00CD7A96"/>
    <w:rsid w:val="00CE2ECA"/>
    <w:rsid w:val="00CE3E4A"/>
    <w:rsid w:val="00CE46FD"/>
    <w:rsid w:val="00CE6D0E"/>
    <w:rsid w:val="00CE737D"/>
    <w:rsid w:val="00CF21FA"/>
    <w:rsid w:val="00CF66AC"/>
    <w:rsid w:val="00D0038A"/>
    <w:rsid w:val="00D10541"/>
    <w:rsid w:val="00D14F79"/>
    <w:rsid w:val="00D2122A"/>
    <w:rsid w:val="00D411A9"/>
    <w:rsid w:val="00D420FE"/>
    <w:rsid w:val="00D43A4B"/>
    <w:rsid w:val="00D5796A"/>
    <w:rsid w:val="00D65446"/>
    <w:rsid w:val="00D66090"/>
    <w:rsid w:val="00D66978"/>
    <w:rsid w:val="00D6701B"/>
    <w:rsid w:val="00D80DFE"/>
    <w:rsid w:val="00DC0A9C"/>
    <w:rsid w:val="00DC5E16"/>
    <w:rsid w:val="00DD6539"/>
    <w:rsid w:val="00DE26B0"/>
    <w:rsid w:val="00DE341E"/>
    <w:rsid w:val="00E01AC0"/>
    <w:rsid w:val="00E025A7"/>
    <w:rsid w:val="00E07657"/>
    <w:rsid w:val="00E255C4"/>
    <w:rsid w:val="00E25B5A"/>
    <w:rsid w:val="00E40A00"/>
    <w:rsid w:val="00E438C8"/>
    <w:rsid w:val="00E45DC4"/>
    <w:rsid w:val="00E471DF"/>
    <w:rsid w:val="00E50DD4"/>
    <w:rsid w:val="00E53EE6"/>
    <w:rsid w:val="00E542FD"/>
    <w:rsid w:val="00E6140D"/>
    <w:rsid w:val="00E75607"/>
    <w:rsid w:val="00E84690"/>
    <w:rsid w:val="00EA21B9"/>
    <w:rsid w:val="00EA3C86"/>
    <w:rsid w:val="00EB3ECC"/>
    <w:rsid w:val="00EB6D5E"/>
    <w:rsid w:val="00EB7EF3"/>
    <w:rsid w:val="00EC3C4F"/>
    <w:rsid w:val="00EC5442"/>
    <w:rsid w:val="00EC7035"/>
    <w:rsid w:val="00ED5736"/>
    <w:rsid w:val="00EE3822"/>
    <w:rsid w:val="00EE4745"/>
    <w:rsid w:val="00EF04B5"/>
    <w:rsid w:val="00EF360F"/>
    <w:rsid w:val="00EF6454"/>
    <w:rsid w:val="00EF70E8"/>
    <w:rsid w:val="00EF7250"/>
    <w:rsid w:val="00F00549"/>
    <w:rsid w:val="00F00C3E"/>
    <w:rsid w:val="00F06D85"/>
    <w:rsid w:val="00F07808"/>
    <w:rsid w:val="00F1445A"/>
    <w:rsid w:val="00F21850"/>
    <w:rsid w:val="00F22232"/>
    <w:rsid w:val="00F263FC"/>
    <w:rsid w:val="00F26DF2"/>
    <w:rsid w:val="00F36267"/>
    <w:rsid w:val="00F37D79"/>
    <w:rsid w:val="00F4272E"/>
    <w:rsid w:val="00F43DF0"/>
    <w:rsid w:val="00F51AD7"/>
    <w:rsid w:val="00F53E14"/>
    <w:rsid w:val="00F607F7"/>
    <w:rsid w:val="00F70690"/>
    <w:rsid w:val="00F70EA0"/>
    <w:rsid w:val="00F73F12"/>
    <w:rsid w:val="00F762D3"/>
    <w:rsid w:val="00F843BB"/>
    <w:rsid w:val="00F847C0"/>
    <w:rsid w:val="00F91A5A"/>
    <w:rsid w:val="00F93B8E"/>
    <w:rsid w:val="00F93DE3"/>
    <w:rsid w:val="00FA0E9E"/>
    <w:rsid w:val="00FA6B04"/>
    <w:rsid w:val="00FC32B6"/>
    <w:rsid w:val="00FE151C"/>
    <w:rsid w:val="00FE3098"/>
    <w:rsid w:val="00FE3689"/>
    <w:rsid w:val="00FE46D8"/>
    <w:rsid w:val="00FE79FE"/>
    <w:rsid w:val="00FF1DEB"/>
    <w:rsid w:val="00FF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7D625A"/>
  <w15:docId w15:val="{F58D2BE2-06F9-4210-A83E-D56750B32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84437D"/>
    <w:pPr>
      <w:spacing w:before="120" w:after="120" w:line="276" w:lineRule="auto"/>
      <w:jc w:val="both"/>
    </w:pPr>
    <w:rPr>
      <w:rFonts w:ascii="Verdana" w:hAnsi="Verdana"/>
      <w:sz w:val="22"/>
      <w:szCs w:val="22"/>
      <w:lang w:val="en-US" w:eastAsia="en-US"/>
    </w:rPr>
  </w:style>
  <w:style w:type="paragraph" w:styleId="1">
    <w:name w:val="heading 1"/>
    <w:basedOn w:val="a1"/>
    <w:next w:val="a1"/>
    <w:link w:val="1Char"/>
    <w:uiPriority w:val="9"/>
    <w:qFormat/>
    <w:rsid w:val="00A10419"/>
    <w:pPr>
      <w:keepNext/>
      <w:keepLines/>
      <w:numPr>
        <w:numId w:val="3"/>
      </w:numPr>
      <w:spacing w:before="480" w:after="0"/>
      <w:outlineLvl w:val="0"/>
    </w:pPr>
    <w:rPr>
      <w:rFonts w:eastAsia="Times New Roman"/>
      <w:b/>
      <w:bCs/>
      <w:color w:val="567A84"/>
      <w:sz w:val="36"/>
      <w:szCs w:val="28"/>
    </w:rPr>
  </w:style>
  <w:style w:type="paragraph" w:styleId="2">
    <w:name w:val="heading 2"/>
    <w:basedOn w:val="a1"/>
    <w:next w:val="a1"/>
    <w:link w:val="2Char"/>
    <w:uiPriority w:val="9"/>
    <w:unhideWhenUsed/>
    <w:qFormat/>
    <w:rsid w:val="00A10419"/>
    <w:pPr>
      <w:keepNext/>
      <w:keepLines/>
      <w:numPr>
        <w:ilvl w:val="1"/>
        <w:numId w:val="3"/>
      </w:numPr>
      <w:spacing w:before="240" w:after="0"/>
      <w:outlineLvl w:val="1"/>
    </w:pPr>
    <w:rPr>
      <w:rFonts w:eastAsia="Times New Roman"/>
      <w:b/>
      <w:bCs/>
      <w:color w:val="567A84"/>
      <w:sz w:val="32"/>
      <w:szCs w:val="26"/>
    </w:rPr>
  </w:style>
  <w:style w:type="paragraph" w:styleId="3">
    <w:name w:val="heading 3"/>
    <w:basedOn w:val="a1"/>
    <w:next w:val="a1"/>
    <w:link w:val="3Char"/>
    <w:uiPriority w:val="9"/>
    <w:unhideWhenUsed/>
    <w:qFormat/>
    <w:rsid w:val="00A10419"/>
    <w:pPr>
      <w:keepNext/>
      <w:keepLines/>
      <w:numPr>
        <w:ilvl w:val="2"/>
        <w:numId w:val="3"/>
      </w:numPr>
      <w:spacing w:after="0"/>
      <w:outlineLvl w:val="2"/>
    </w:pPr>
    <w:rPr>
      <w:rFonts w:eastAsia="Times New Roman"/>
      <w:b/>
      <w:bCs/>
      <w:color w:val="567A84"/>
      <w:sz w:val="28"/>
    </w:rPr>
  </w:style>
  <w:style w:type="paragraph" w:styleId="4">
    <w:name w:val="heading 4"/>
    <w:basedOn w:val="a1"/>
    <w:next w:val="a1"/>
    <w:link w:val="4Char"/>
    <w:uiPriority w:val="9"/>
    <w:unhideWhenUsed/>
    <w:qFormat/>
    <w:rsid w:val="00A10419"/>
    <w:pPr>
      <w:keepNext/>
      <w:keepLines/>
      <w:numPr>
        <w:ilvl w:val="3"/>
        <w:numId w:val="3"/>
      </w:numPr>
      <w:spacing w:after="0"/>
      <w:outlineLvl w:val="3"/>
    </w:pPr>
    <w:rPr>
      <w:rFonts w:eastAsia="Times New Roman"/>
      <w:b/>
      <w:bCs/>
      <w:i/>
      <w:iCs/>
      <w:color w:val="567A84"/>
      <w:sz w:val="26"/>
      <w:u w:val="single"/>
    </w:rPr>
  </w:style>
  <w:style w:type="paragraph" w:styleId="5">
    <w:name w:val="heading 5"/>
    <w:basedOn w:val="a1"/>
    <w:next w:val="a1"/>
    <w:link w:val="5Char"/>
    <w:uiPriority w:val="9"/>
    <w:unhideWhenUsed/>
    <w:qFormat/>
    <w:rsid w:val="00A10419"/>
    <w:pPr>
      <w:keepNext/>
      <w:keepLines/>
      <w:numPr>
        <w:ilvl w:val="4"/>
        <w:numId w:val="3"/>
      </w:numPr>
      <w:spacing w:after="0"/>
      <w:outlineLvl w:val="4"/>
    </w:pPr>
    <w:rPr>
      <w:rFonts w:eastAsia="Times New Roman"/>
      <w:i/>
      <w:color w:val="567A84"/>
      <w:sz w:val="24"/>
      <w:u w:val="single"/>
    </w:rPr>
  </w:style>
  <w:style w:type="paragraph" w:styleId="6">
    <w:name w:val="heading 6"/>
    <w:basedOn w:val="a1"/>
    <w:next w:val="a1"/>
    <w:link w:val="6Char"/>
    <w:uiPriority w:val="9"/>
    <w:unhideWhenUsed/>
    <w:qFormat/>
    <w:rsid w:val="00A10419"/>
    <w:pPr>
      <w:keepNext/>
      <w:keepLines/>
      <w:numPr>
        <w:ilvl w:val="5"/>
        <w:numId w:val="3"/>
      </w:numPr>
      <w:spacing w:after="0"/>
      <w:outlineLvl w:val="5"/>
    </w:pPr>
    <w:rPr>
      <w:rFonts w:eastAsia="Times New Roman"/>
      <w:i/>
      <w:iCs/>
      <w:color w:val="567A84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7F0ACF"/>
    <w:pPr>
      <w:keepNext/>
      <w:keepLines/>
      <w:numPr>
        <w:ilvl w:val="6"/>
        <w:numId w:val="3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7F0ACF"/>
    <w:pPr>
      <w:keepNext/>
      <w:keepLines/>
      <w:numPr>
        <w:ilvl w:val="7"/>
        <w:numId w:val="3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7F0ACF"/>
    <w:pPr>
      <w:keepNext/>
      <w:keepLines/>
      <w:numPr>
        <w:ilvl w:val="8"/>
        <w:numId w:val="3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Char">
    <w:name w:val="Επικεφαλίδα 1 Char"/>
    <w:link w:val="1"/>
    <w:uiPriority w:val="9"/>
    <w:rsid w:val="00A10419"/>
    <w:rPr>
      <w:rFonts w:ascii="Verdana" w:eastAsia="Times New Roman" w:hAnsi="Verdana"/>
      <w:b/>
      <w:bCs/>
      <w:color w:val="567A84"/>
      <w:sz w:val="36"/>
      <w:szCs w:val="28"/>
      <w:lang w:val="en-US" w:eastAsia="en-US"/>
    </w:rPr>
  </w:style>
  <w:style w:type="character" w:customStyle="1" w:styleId="2Char">
    <w:name w:val="Επικεφαλίδα 2 Char"/>
    <w:link w:val="2"/>
    <w:uiPriority w:val="9"/>
    <w:rsid w:val="00A10419"/>
    <w:rPr>
      <w:rFonts w:ascii="Verdana" w:eastAsia="Times New Roman" w:hAnsi="Verdana"/>
      <w:b/>
      <w:bCs/>
      <w:color w:val="567A84"/>
      <w:sz w:val="32"/>
      <w:szCs w:val="26"/>
      <w:lang w:val="en-US" w:eastAsia="en-US"/>
    </w:rPr>
  </w:style>
  <w:style w:type="character" w:customStyle="1" w:styleId="3Char">
    <w:name w:val="Επικεφαλίδα 3 Char"/>
    <w:link w:val="3"/>
    <w:uiPriority w:val="9"/>
    <w:rsid w:val="00A10419"/>
    <w:rPr>
      <w:rFonts w:ascii="Verdana" w:eastAsia="Times New Roman" w:hAnsi="Verdana"/>
      <w:b/>
      <w:bCs/>
      <w:color w:val="567A84"/>
      <w:sz w:val="28"/>
      <w:szCs w:val="22"/>
      <w:lang w:val="en-US" w:eastAsia="en-US"/>
    </w:rPr>
  </w:style>
  <w:style w:type="character" w:customStyle="1" w:styleId="4Char">
    <w:name w:val="Επικεφαλίδα 4 Char"/>
    <w:link w:val="4"/>
    <w:uiPriority w:val="9"/>
    <w:rsid w:val="00A10419"/>
    <w:rPr>
      <w:rFonts w:ascii="Verdana" w:eastAsia="Times New Roman" w:hAnsi="Verdana"/>
      <w:b/>
      <w:bCs/>
      <w:i/>
      <w:iCs/>
      <w:color w:val="567A84"/>
      <w:sz w:val="26"/>
      <w:szCs w:val="22"/>
      <w:u w:val="single"/>
      <w:lang w:val="en-US" w:eastAsia="en-US"/>
    </w:rPr>
  </w:style>
  <w:style w:type="character" w:customStyle="1" w:styleId="5Char">
    <w:name w:val="Επικεφαλίδα 5 Char"/>
    <w:link w:val="5"/>
    <w:uiPriority w:val="9"/>
    <w:rsid w:val="00A10419"/>
    <w:rPr>
      <w:rFonts w:ascii="Verdana" w:eastAsia="Times New Roman" w:hAnsi="Verdana"/>
      <w:i/>
      <w:color w:val="567A84"/>
      <w:sz w:val="24"/>
      <w:szCs w:val="22"/>
      <w:u w:val="single"/>
      <w:lang w:val="en-US" w:eastAsia="en-US"/>
    </w:rPr>
  </w:style>
  <w:style w:type="character" w:customStyle="1" w:styleId="6Char">
    <w:name w:val="Επικεφαλίδα 6 Char"/>
    <w:link w:val="6"/>
    <w:uiPriority w:val="9"/>
    <w:rsid w:val="00A10419"/>
    <w:rPr>
      <w:rFonts w:ascii="Verdana" w:eastAsia="Times New Roman" w:hAnsi="Verdana"/>
      <w:i/>
      <w:iCs/>
      <w:color w:val="567A84"/>
      <w:sz w:val="22"/>
      <w:szCs w:val="22"/>
      <w:lang w:val="en-US" w:eastAsia="en-US"/>
    </w:rPr>
  </w:style>
  <w:style w:type="character" w:customStyle="1" w:styleId="7Char">
    <w:name w:val="Επικεφαλίδα 7 Char"/>
    <w:link w:val="7"/>
    <w:uiPriority w:val="9"/>
    <w:semiHidden/>
    <w:rsid w:val="007F0ACF"/>
    <w:rPr>
      <w:rFonts w:ascii="Cambria" w:eastAsia="Times New Roman" w:hAnsi="Cambria"/>
      <w:i/>
      <w:iCs/>
      <w:color w:val="404040"/>
      <w:sz w:val="22"/>
      <w:szCs w:val="22"/>
      <w:lang w:val="en-US" w:eastAsia="en-US"/>
    </w:rPr>
  </w:style>
  <w:style w:type="character" w:customStyle="1" w:styleId="8Char">
    <w:name w:val="Επικεφαλίδα 8 Char"/>
    <w:link w:val="8"/>
    <w:uiPriority w:val="9"/>
    <w:semiHidden/>
    <w:rsid w:val="007F0ACF"/>
    <w:rPr>
      <w:rFonts w:ascii="Cambria" w:eastAsia="Times New Roman" w:hAnsi="Cambria"/>
      <w:color w:val="404040"/>
      <w:lang w:val="en-US" w:eastAsia="en-US"/>
    </w:rPr>
  </w:style>
  <w:style w:type="character" w:customStyle="1" w:styleId="9Char">
    <w:name w:val="Επικεφαλίδα 9 Char"/>
    <w:link w:val="9"/>
    <w:uiPriority w:val="9"/>
    <w:semiHidden/>
    <w:rsid w:val="007F0ACF"/>
    <w:rPr>
      <w:rFonts w:ascii="Cambria" w:eastAsia="Times New Roman" w:hAnsi="Cambria"/>
      <w:i/>
      <w:iCs/>
      <w:color w:val="404040"/>
      <w:lang w:val="en-US" w:eastAsia="en-US"/>
    </w:rPr>
  </w:style>
  <w:style w:type="paragraph" w:customStyle="1" w:styleId="a0">
    <w:name w:val="κουκκίδες"/>
    <w:basedOn w:val="a1"/>
    <w:next w:val="a1"/>
    <w:qFormat/>
    <w:rsid w:val="00614ABA"/>
    <w:pPr>
      <w:numPr>
        <w:numId w:val="1"/>
      </w:numPr>
      <w:spacing w:before="0" w:after="0" w:line="240" w:lineRule="auto"/>
      <w:ind w:left="714" w:hanging="357"/>
    </w:pPr>
  </w:style>
  <w:style w:type="paragraph" w:customStyle="1" w:styleId="a">
    <w:name w:val="Αρίθμηση"/>
    <w:basedOn w:val="a1"/>
    <w:qFormat/>
    <w:rsid w:val="00614ABA"/>
    <w:pPr>
      <w:numPr>
        <w:numId w:val="2"/>
      </w:numPr>
      <w:spacing w:before="0" w:after="0" w:line="240" w:lineRule="auto"/>
      <w:ind w:left="714" w:hanging="357"/>
    </w:pPr>
  </w:style>
  <w:style w:type="paragraph" w:customStyle="1" w:styleId="a5">
    <w:name w:val="λεζάντα"/>
    <w:basedOn w:val="a1"/>
    <w:qFormat/>
    <w:rsid w:val="00F1445A"/>
    <w:pPr>
      <w:spacing w:line="240" w:lineRule="auto"/>
      <w:jc w:val="center"/>
    </w:pPr>
    <w:rPr>
      <w:b/>
      <w:sz w:val="18"/>
      <w:u w:val="single"/>
      <w:lang w:val="el-GR"/>
    </w:rPr>
  </w:style>
  <w:style w:type="paragraph" w:styleId="a6">
    <w:name w:val="header"/>
    <w:basedOn w:val="a1"/>
    <w:link w:val="Char"/>
    <w:uiPriority w:val="99"/>
    <w:unhideWhenUsed/>
    <w:rsid w:val="000A363F"/>
    <w:pPr>
      <w:tabs>
        <w:tab w:val="center" w:pos="4320"/>
        <w:tab w:val="right" w:pos="8640"/>
      </w:tabs>
    </w:pPr>
  </w:style>
  <w:style w:type="character" w:customStyle="1" w:styleId="Char">
    <w:name w:val="Κεφαλίδα Char"/>
    <w:link w:val="a6"/>
    <w:uiPriority w:val="99"/>
    <w:rsid w:val="000A363F"/>
    <w:rPr>
      <w:rFonts w:ascii="Verdana" w:hAnsi="Verdana"/>
      <w:sz w:val="22"/>
      <w:szCs w:val="22"/>
    </w:rPr>
  </w:style>
  <w:style w:type="paragraph" w:styleId="a7">
    <w:name w:val="footer"/>
    <w:basedOn w:val="a1"/>
    <w:link w:val="Char0"/>
    <w:uiPriority w:val="99"/>
    <w:unhideWhenUsed/>
    <w:rsid w:val="000A363F"/>
    <w:pPr>
      <w:tabs>
        <w:tab w:val="center" w:pos="4320"/>
        <w:tab w:val="right" w:pos="8640"/>
      </w:tabs>
    </w:pPr>
  </w:style>
  <w:style w:type="character" w:customStyle="1" w:styleId="Char0">
    <w:name w:val="Υποσέλιδο Char"/>
    <w:link w:val="a7"/>
    <w:uiPriority w:val="99"/>
    <w:rsid w:val="000A363F"/>
    <w:rPr>
      <w:rFonts w:ascii="Verdana" w:hAnsi="Verdana"/>
      <w:sz w:val="22"/>
      <w:szCs w:val="22"/>
    </w:rPr>
  </w:style>
  <w:style w:type="paragraph" w:customStyle="1" w:styleId="Header1">
    <w:name w:val="Header1"/>
    <w:basedOn w:val="a6"/>
    <w:qFormat/>
    <w:rsid w:val="00D80DFE"/>
    <w:pPr>
      <w:tabs>
        <w:tab w:val="clear" w:pos="8640"/>
        <w:tab w:val="right" w:pos="9356"/>
      </w:tabs>
      <w:spacing w:after="0"/>
    </w:pPr>
    <w:rPr>
      <w:b/>
      <w:noProof/>
      <w:sz w:val="18"/>
    </w:rPr>
  </w:style>
  <w:style w:type="paragraph" w:styleId="a8">
    <w:name w:val="Title"/>
    <w:basedOn w:val="a1"/>
    <w:next w:val="a1"/>
    <w:link w:val="Char1"/>
    <w:uiPriority w:val="10"/>
    <w:qFormat/>
    <w:rsid w:val="00E07657"/>
    <w:pPr>
      <w:spacing w:before="240" w:after="60"/>
      <w:jc w:val="center"/>
      <w:outlineLvl w:val="0"/>
    </w:pPr>
    <w:rPr>
      <w:rFonts w:eastAsia="Times New Roman"/>
      <w:b/>
      <w:bCs/>
      <w:kern w:val="28"/>
      <w:sz w:val="48"/>
      <w:szCs w:val="32"/>
    </w:rPr>
  </w:style>
  <w:style w:type="character" w:customStyle="1" w:styleId="Char1">
    <w:name w:val="Τίτλος Char"/>
    <w:link w:val="a8"/>
    <w:uiPriority w:val="10"/>
    <w:rsid w:val="00E07657"/>
    <w:rPr>
      <w:rFonts w:ascii="Verdana" w:eastAsia="Times New Roman" w:hAnsi="Verdana" w:cs="Times New Roman"/>
      <w:b/>
      <w:bCs/>
      <w:kern w:val="28"/>
      <w:sz w:val="48"/>
      <w:szCs w:val="32"/>
    </w:rPr>
  </w:style>
  <w:style w:type="paragraph" w:customStyle="1" w:styleId="10">
    <w:name w:val="Υπότιτλος1"/>
    <w:basedOn w:val="a8"/>
    <w:qFormat/>
    <w:rsid w:val="00E07657"/>
    <w:rPr>
      <w:sz w:val="36"/>
      <w:lang w:val="el-GR"/>
    </w:rPr>
  </w:style>
  <w:style w:type="paragraph" w:customStyle="1" w:styleId="a9">
    <w:name w:val="Συντελεστές"/>
    <w:basedOn w:val="a1"/>
    <w:qFormat/>
    <w:rsid w:val="00E07657"/>
    <w:pPr>
      <w:jc w:val="left"/>
    </w:pPr>
    <w:rPr>
      <w:lang w:val="el-GR"/>
    </w:rPr>
  </w:style>
  <w:style w:type="table" w:styleId="aa">
    <w:name w:val="Table Grid"/>
    <w:basedOn w:val="a3"/>
    <w:uiPriority w:val="59"/>
    <w:rsid w:val="00E076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ubtitle"/>
    <w:basedOn w:val="a1"/>
    <w:next w:val="a1"/>
    <w:link w:val="Char2"/>
    <w:uiPriority w:val="11"/>
    <w:qFormat/>
    <w:rsid w:val="00E07657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Char2">
    <w:name w:val="Υπότιτλος Char"/>
    <w:link w:val="ab"/>
    <w:uiPriority w:val="11"/>
    <w:rsid w:val="00E07657"/>
    <w:rPr>
      <w:rFonts w:ascii="Cambria" w:eastAsia="Times New Roman" w:hAnsi="Cambria" w:cs="Times New Roman"/>
      <w:sz w:val="24"/>
      <w:szCs w:val="24"/>
    </w:rPr>
  </w:style>
  <w:style w:type="character" w:styleId="ac">
    <w:name w:val="Emphasis"/>
    <w:uiPriority w:val="20"/>
    <w:qFormat/>
    <w:rsid w:val="00E07657"/>
    <w:rPr>
      <w:i/>
      <w:iCs/>
    </w:rPr>
  </w:style>
  <w:style w:type="character" w:styleId="ad">
    <w:name w:val="Intense Emphasis"/>
    <w:uiPriority w:val="21"/>
    <w:qFormat/>
    <w:rsid w:val="00E07657"/>
    <w:rPr>
      <w:b/>
      <w:bCs/>
      <w:i/>
      <w:iCs/>
      <w:color w:val="4F81BD"/>
    </w:rPr>
  </w:style>
  <w:style w:type="paragraph" w:styleId="ae">
    <w:name w:val="TOC Heading"/>
    <w:basedOn w:val="1"/>
    <w:next w:val="a1"/>
    <w:uiPriority w:val="39"/>
    <w:unhideWhenUsed/>
    <w:qFormat/>
    <w:rsid w:val="00904DEB"/>
    <w:pPr>
      <w:numPr>
        <w:numId w:val="0"/>
      </w:numPr>
      <w:jc w:val="left"/>
      <w:outlineLvl w:val="9"/>
    </w:pPr>
    <w:rPr>
      <w:rFonts w:ascii="Cambria" w:eastAsia="MS Gothic" w:hAnsi="Cambria"/>
      <w:sz w:val="28"/>
      <w:lang w:eastAsia="ja-JP"/>
    </w:rPr>
  </w:style>
  <w:style w:type="paragraph" w:styleId="11">
    <w:name w:val="toc 1"/>
    <w:basedOn w:val="a1"/>
    <w:next w:val="a1"/>
    <w:autoRedefine/>
    <w:uiPriority w:val="39"/>
    <w:unhideWhenUsed/>
    <w:rsid w:val="00C25390"/>
    <w:pPr>
      <w:tabs>
        <w:tab w:val="left" w:pos="660"/>
        <w:tab w:val="right" w:leader="dot" w:pos="9350"/>
      </w:tabs>
    </w:pPr>
  </w:style>
  <w:style w:type="paragraph" w:styleId="20">
    <w:name w:val="toc 2"/>
    <w:basedOn w:val="a1"/>
    <w:next w:val="a1"/>
    <w:autoRedefine/>
    <w:uiPriority w:val="39"/>
    <w:unhideWhenUsed/>
    <w:rsid w:val="00904DEB"/>
    <w:pPr>
      <w:ind w:left="220"/>
    </w:pPr>
  </w:style>
  <w:style w:type="paragraph" w:styleId="30">
    <w:name w:val="toc 3"/>
    <w:basedOn w:val="a1"/>
    <w:next w:val="a1"/>
    <w:autoRedefine/>
    <w:uiPriority w:val="39"/>
    <w:unhideWhenUsed/>
    <w:rsid w:val="00904DEB"/>
    <w:pPr>
      <w:ind w:left="440"/>
    </w:pPr>
  </w:style>
  <w:style w:type="character" w:styleId="-">
    <w:name w:val="Hyperlink"/>
    <w:uiPriority w:val="99"/>
    <w:unhideWhenUsed/>
    <w:rsid w:val="00904DEB"/>
    <w:rPr>
      <w:color w:val="0000FF"/>
      <w:u w:val="single"/>
    </w:rPr>
  </w:style>
  <w:style w:type="paragraph" w:customStyle="1" w:styleId="-0">
    <w:name w:val="Γραμμές-Στήλες Πίνακα"/>
    <w:basedOn w:val="a1"/>
    <w:next w:val="a1"/>
    <w:qFormat/>
    <w:rsid w:val="00A10419"/>
    <w:pPr>
      <w:spacing w:line="240" w:lineRule="auto"/>
      <w:jc w:val="center"/>
    </w:pPr>
    <w:rPr>
      <w:rFonts w:cs="Arial"/>
      <w:b/>
      <w:color w:val="567A84"/>
      <w:sz w:val="20"/>
      <w:szCs w:val="18"/>
    </w:rPr>
  </w:style>
  <w:style w:type="paragraph" w:customStyle="1" w:styleId="af">
    <w:name w:val="Κείμενο πίνακα"/>
    <w:basedOn w:val="-0"/>
    <w:qFormat/>
    <w:rsid w:val="00355F8D"/>
    <w:pPr>
      <w:spacing w:before="0" w:after="0"/>
      <w:jc w:val="left"/>
    </w:pPr>
    <w:rPr>
      <w:b w:val="0"/>
      <w:color w:val="auto"/>
    </w:rPr>
  </w:style>
  <w:style w:type="paragraph" w:styleId="af0">
    <w:name w:val="footnote text"/>
    <w:basedOn w:val="a1"/>
    <w:link w:val="Char3"/>
    <w:uiPriority w:val="99"/>
    <w:semiHidden/>
    <w:unhideWhenUsed/>
    <w:rsid w:val="0084437D"/>
    <w:pPr>
      <w:jc w:val="left"/>
    </w:pPr>
    <w:rPr>
      <w:sz w:val="16"/>
      <w:szCs w:val="20"/>
    </w:rPr>
  </w:style>
  <w:style w:type="character" w:customStyle="1" w:styleId="Char3">
    <w:name w:val="Κείμενο υποσημείωσης Char"/>
    <w:link w:val="af0"/>
    <w:uiPriority w:val="99"/>
    <w:semiHidden/>
    <w:rsid w:val="0084437D"/>
    <w:rPr>
      <w:rFonts w:ascii="Verdana" w:hAnsi="Verdana"/>
      <w:sz w:val="16"/>
    </w:rPr>
  </w:style>
  <w:style w:type="character" w:styleId="af1">
    <w:name w:val="footnote reference"/>
    <w:uiPriority w:val="99"/>
    <w:semiHidden/>
    <w:unhideWhenUsed/>
    <w:rsid w:val="0084437D"/>
    <w:rPr>
      <w:vertAlign w:val="superscript"/>
    </w:rPr>
  </w:style>
  <w:style w:type="paragraph" w:styleId="af2">
    <w:name w:val="Balloon Text"/>
    <w:basedOn w:val="a1"/>
    <w:link w:val="Char4"/>
    <w:uiPriority w:val="99"/>
    <w:semiHidden/>
    <w:unhideWhenUsed/>
    <w:rsid w:val="000F6F1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link w:val="af2"/>
    <w:uiPriority w:val="99"/>
    <w:semiHidden/>
    <w:rsid w:val="000F6F11"/>
    <w:rPr>
      <w:rFonts w:ascii="Tahoma" w:hAnsi="Tahoma" w:cs="Tahoma"/>
      <w:sz w:val="16"/>
      <w:szCs w:val="16"/>
    </w:rPr>
  </w:style>
  <w:style w:type="paragraph" w:customStyle="1" w:styleId="af3">
    <w:name w:val="ΤΙΤΛΟΙ ΟΔΗΓΙΩΝ ΕΠΙΜΟΡΦΩΤΩΝ"/>
    <w:basedOn w:val="2"/>
    <w:qFormat/>
    <w:rsid w:val="00EF7250"/>
    <w:pPr>
      <w:keepLines w:val="0"/>
      <w:numPr>
        <w:ilvl w:val="0"/>
        <w:numId w:val="0"/>
      </w:numPr>
      <w:spacing w:after="60" w:line="240" w:lineRule="auto"/>
      <w:jc w:val="left"/>
    </w:pPr>
    <w:rPr>
      <w:rFonts w:ascii="Arial" w:hAnsi="Arial" w:cs="Arial"/>
      <w:i/>
      <w:iCs/>
      <w:color w:val="auto"/>
      <w:sz w:val="40"/>
      <w:szCs w:val="40"/>
    </w:rPr>
  </w:style>
  <w:style w:type="paragraph" w:styleId="af4">
    <w:name w:val="List Paragraph"/>
    <w:basedOn w:val="a1"/>
    <w:uiPriority w:val="34"/>
    <w:qFormat/>
    <w:rsid w:val="005A4159"/>
    <w:pPr>
      <w:spacing w:before="0" w:after="200"/>
      <w:ind w:left="720"/>
      <w:contextualSpacing/>
      <w:jc w:val="left"/>
    </w:pPr>
    <w:rPr>
      <w:rFonts w:ascii="Calibri" w:eastAsia="Times New Roman" w:hAnsi="Calibri"/>
      <w:lang w:val="el-GR"/>
    </w:rPr>
  </w:style>
  <w:style w:type="character" w:styleId="af5">
    <w:name w:val="annotation reference"/>
    <w:uiPriority w:val="99"/>
    <w:semiHidden/>
    <w:unhideWhenUsed/>
    <w:rsid w:val="000700E3"/>
    <w:rPr>
      <w:sz w:val="18"/>
      <w:szCs w:val="18"/>
    </w:rPr>
  </w:style>
  <w:style w:type="paragraph" w:styleId="af6">
    <w:name w:val="annotation text"/>
    <w:basedOn w:val="a1"/>
    <w:link w:val="Char5"/>
    <w:uiPriority w:val="99"/>
    <w:semiHidden/>
    <w:unhideWhenUsed/>
    <w:rsid w:val="000700E3"/>
    <w:pPr>
      <w:spacing w:before="0" w:after="200"/>
      <w:jc w:val="left"/>
    </w:pPr>
    <w:rPr>
      <w:rFonts w:ascii="Calibri" w:hAnsi="Calibri"/>
      <w:sz w:val="24"/>
      <w:szCs w:val="24"/>
      <w:lang w:val="el-GR"/>
    </w:rPr>
  </w:style>
  <w:style w:type="character" w:customStyle="1" w:styleId="Char5">
    <w:name w:val="Κείμενο σχολίου Char"/>
    <w:basedOn w:val="a2"/>
    <w:link w:val="af6"/>
    <w:uiPriority w:val="99"/>
    <w:semiHidden/>
    <w:rsid w:val="000700E3"/>
    <w:rPr>
      <w:sz w:val="24"/>
      <w:szCs w:val="24"/>
      <w:lang w:eastAsia="en-US"/>
    </w:rPr>
  </w:style>
  <w:style w:type="paragraph" w:customStyle="1" w:styleId="Default">
    <w:name w:val="Default"/>
    <w:rsid w:val="007C2BB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-1">
    <w:name w:val="FollowedHyperlink"/>
    <w:basedOn w:val="a2"/>
    <w:uiPriority w:val="99"/>
    <w:semiHidden/>
    <w:unhideWhenUsed/>
    <w:rsid w:val="006C268A"/>
    <w:rPr>
      <w:color w:val="800080" w:themeColor="followedHyperlink"/>
      <w:u w:val="single"/>
    </w:rPr>
  </w:style>
  <w:style w:type="character" w:customStyle="1" w:styleId="12">
    <w:name w:val="Αναφορά1"/>
    <w:basedOn w:val="a2"/>
    <w:uiPriority w:val="99"/>
    <w:semiHidden/>
    <w:unhideWhenUsed/>
    <w:rsid w:val="006C268A"/>
    <w:rPr>
      <w:color w:val="2B579A"/>
      <w:shd w:val="clear" w:color="auto" w:fill="E6E6E6"/>
    </w:rPr>
  </w:style>
  <w:style w:type="paragraph" w:styleId="Web">
    <w:name w:val="Normal (Web)"/>
    <w:basedOn w:val="a1"/>
    <w:uiPriority w:val="99"/>
    <w:semiHidden/>
    <w:unhideWhenUsed/>
    <w:rsid w:val="0029167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2"/>
    <w:rsid w:val="009861AE"/>
  </w:style>
  <w:style w:type="character" w:styleId="af7">
    <w:name w:val="Strong"/>
    <w:basedOn w:val="a2"/>
    <w:uiPriority w:val="22"/>
    <w:qFormat/>
    <w:rsid w:val="009861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4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2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istef\Desktop\&#914;1_Word%20template_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394CD-E47C-4708-A56B-F863375A4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Β1_Word template_new</Template>
  <TotalTime>4</TotalTime>
  <Pages>4</Pages>
  <Words>150</Words>
  <Characters>816</Characters>
  <Application>Microsoft Office Word</Application>
  <DocSecurity>0</DocSecurity>
  <Lines>6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965</CharactersWithSpaces>
  <SharedDoc>false</SharedDoc>
  <HLinks>
    <vt:vector size="24" baseType="variant">
      <vt:variant>
        <vt:i4>1769529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_Toc331690299</vt:lpwstr>
      </vt:variant>
      <vt:variant>
        <vt:i4>1769529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_Toc331690298</vt:lpwstr>
      </vt:variant>
      <vt:variant>
        <vt:i4>1769529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_Toc331690297</vt:lpwstr>
      </vt:variant>
      <vt:variant>
        <vt:i4>1769529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_Toc331690296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keistef</dc:creator>
  <cp:lastModifiedBy>Θαλεια Κοπαδη</cp:lastModifiedBy>
  <cp:revision>4</cp:revision>
  <cp:lastPrinted>2022-01-24T14:38:00Z</cp:lastPrinted>
  <dcterms:created xsi:type="dcterms:W3CDTF">2025-02-01T06:32:00Z</dcterms:created>
  <dcterms:modified xsi:type="dcterms:W3CDTF">2025-02-08T03:58:00Z</dcterms:modified>
</cp:coreProperties>
</file>